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cs="微软雅黑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40005</wp:posOffset>
                </wp:positionV>
                <wp:extent cx="2585720" cy="4445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35pt;margin-top:3.15pt;height:35pt;width:203.6pt;z-index:251684864;mso-width-relative:page;mso-height-relative:page;" filled="f" stroked="f" coordsize="21600,21600" o:gfxdata="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G2tFf1wAAAAcBAAAPAAAAAAAAAAEAIAAAACIAAABkcnMvZG93&#10;bnJldi54bWxQSwECFAAUAAAACACHTuJAHJrCijoCAABoBAAADgAAAAAAAAABACAAAAAm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-13970</wp:posOffset>
                </wp:positionV>
                <wp:extent cx="7608570" cy="431800"/>
                <wp:effectExtent l="0" t="0" r="11430" b="635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8570" cy="431800"/>
                          <a:chOff x="6007" y="260"/>
                          <a:chExt cx="11982" cy="580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6007" y="260"/>
                            <a:ext cx="4680" cy="580"/>
                          </a:xfrm>
                          <a:prstGeom prst="rect">
                            <a:avLst/>
                          </a:prstGeom>
                          <a:solidFill>
                            <a:srgbClr val="F9CB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10669" y="260"/>
                            <a:ext cx="7320" cy="580"/>
                          </a:xfrm>
                          <a:prstGeom prst="rect">
                            <a:avLst/>
                          </a:prstGeom>
                          <a:solidFill>
                            <a:srgbClr val="64BD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-1.1pt;height:34pt;width:599.1pt;z-index:251683840;mso-width-relative:page;mso-height-relative:page;" coordorigin="6007,260" coordsize="11982,580" o:gfxdata="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N1ISZ/ZAAAACQEAAA8AAAAAAAAAAQAgAAAAIgAAAGRycy9kb3ducmV2LnhtbFBLAQIU&#10;ABQAAAAIAIdO4kB8saONDwMAAOgIAAAOAAAAAAAAAAEAIAAAACgBAABkcnMvZTJvRG9jLnhtbFBL&#10;BQYAAAAABgAGAFkBAACpBgAAAAA=&#10;">
                <o:lock v:ext="edit" aspectratio="f"/>
                <v:rect id="_x0000_s1026" o:spid="_x0000_s1026" o:spt="1" style="position:absolute;left:6007;top:260;height:580;width:4680;v-text-anchor:middle;" fillcolor="#F9CBB4" filled="t" stroked="f" coordsize="21600,21600" o:gfxdata="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/HC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0669;top:260;height:580;width:7320;v-text-anchor:middle;" fillcolor="#64BDA2" filled="t" stroked="f" coordsize="21600,21600" o:gfxdata="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hmpq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198755</wp:posOffset>
                </wp:positionV>
                <wp:extent cx="1295400" cy="1409700"/>
                <wp:effectExtent l="6350" t="6350" r="1905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93055" y="594995"/>
                          <a:ext cx="1295400" cy="1409700"/>
                        </a:xfrm>
                        <a:prstGeom prst="rect">
                          <a:avLst/>
                        </a:prstGeom>
                        <a:solidFill>
                          <a:srgbClr val="64BDA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4.65pt;margin-top:15.65pt;height:111pt;width:102pt;z-index:251686912;v-text-anchor:middle;mso-width-relative:page;mso-height-relative:page;" fillcolor="#64BDA2" filled="t" stroked="t" coordsize="21600,21600" o:gfxdata="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XfK9NkAAAAL&#10;AQAADwAAAAAAAAABACAAAAAiAAAAZHJzL2Rvd25yZXYueG1sUEsBAhQAFAAAAAgAh07iQNm36jeN&#10;AgAAIQUAAA4AAAAAAAAAAQAgAAAAKAEAAGRycy9lMm9Eb2MueG1sUEsFBgAAAAAGAAYAWQEAACcG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365125</wp:posOffset>
                </wp:positionV>
                <wp:extent cx="1376045" cy="7842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hint="default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15pt;margin-top:28.75pt;height:61.75pt;width:108.35pt;z-index:251664384;mso-width-relative:page;mso-height-relative:page;" filled="f" stroked="f" coordsize="21600,21600" o:gfxdata="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ZbbbjaAAAACQEAAA8AAAAAAAAAAQAgAAAAIgAAAGRy&#10;cy9kb3ducmV2LnhtbFBLAQIUABQAAAAIAIdO4kDKARKl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hint="default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cs="微软雅黑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5932170</wp:posOffset>
                </wp:positionH>
                <wp:positionV relativeFrom="paragraph">
                  <wp:posOffset>260350</wp:posOffset>
                </wp:positionV>
                <wp:extent cx="1141095" cy="1152525"/>
                <wp:effectExtent l="0" t="0" r="1905" b="952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08495" y="1031240"/>
                          <a:ext cx="1141095" cy="1152525"/>
                        </a:xfrm>
                        <a:prstGeom prst="rect">
                          <a:avLst/>
                        </a:prstGeom>
                        <a:solidFill>
                          <a:srgbClr val="F9C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7.1pt;margin-top:20.5pt;height:90.75pt;width:89.85pt;z-index:251659264;v-text-anchor:middle;mso-width-relative:page;mso-height-relative:page;" fillcolor="#F9CBB4" filled="t" stroked="f" coordsize="21600,21600" o:gfxdata="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MCVHXZAAAACwEAAA8AAAAAAAAAAQAgAAAAIgAA&#10;AGRycy9kb3ducmV2LnhtbFBLAQIUABQAAAAIAIdO4kCfzKSueQIAANoEAAAOAAAAAAAAAAEAIAAA&#10;ACg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113030</wp:posOffset>
                </wp:positionV>
                <wp:extent cx="1977390" cy="43815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求职意向：护理护士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35pt;margin-top:8.9pt;height:34.5pt;width:155.7pt;z-index:251666432;mso-width-relative:page;mso-height-relative:page;" filled="f" stroked="f" coordsize="21600,21600" o:gfxdata="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cBTq2gAAAAkBAAAPAAAAAAAAAAEAIAAAACIAAABk&#10;cnMvZG93bnJldi54bWxQSwECFAAUAAAACACHTuJAux1l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求职意向：护理护士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342265</wp:posOffset>
                </wp:positionV>
                <wp:extent cx="4699000" cy="8763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64BDA2"/>
                                <w:sz w:val="22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生日：199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8-12-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64BDA2"/>
                                <w:sz w:val="22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籍贯：山东 - 菏泽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64BDA2"/>
                                <w:sz w:val="22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：130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5678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64BDA2"/>
                                <w:sz w:val="22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64BDA2"/>
                                <w:sz w:val="22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邮箱：1234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15pt;margin-top:26.95pt;height:69pt;width:370pt;z-index:251665408;mso-width-relative:page;mso-height-relative:page;" filled="f" stroked="f" coordsize="21600,21600" o:gfxdata="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Z2gHTaAAAACQEAAA8AAAAAAAAAAQAgAAAAIgAAAGRy&#10;cy9kb3ducmV2LnhtbFBLAQIUABQAAAAIAIdO4kDCa//4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64BDA2"/>
                          <w:sz w:val="22"/>
                          <w:szCs w:val="28"/>
                        </w:rPr>
                        <w:t>■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生日：199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8-12-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64BDA2"/>
                          <w:sz w:val="22"/>
                          <w:szCs w:val="28"/>
                        </w:rPr>
                        <w:t>■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籍贯：山东 - 菏泽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64BDA2"/>
                          <w:sz w:val="22"/>
                          <w:szCs w:val="28"/>
                        </w:rPr>
                        <w:t>■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：130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5678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64BDA2"/>
                          <w:sz w:val="22"/>
                          <w:szCs w:val="28"/>
                        </w:rPr>
                        <w:t>■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64BDA2"/>
                          <w:sz w:val="22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邮箱：1234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200025</wp:posOffset>
                </wp:positionV>
                <wp:extent cx="5945505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15pt;margin-top:15.75pt;height:0pt;width:468.15pt;z-index:251685888;mso-width-relative:page;mso-height-relative:page;" filled="f" stroked="t" coordsize="21600,21600" o:gfxdata="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1VS0LdQAAAAJAQAADwAAAAAAAAABACAAAAAiAAAAZHJzL2Rvd25yZXYueG1s&#10;UEsBAhQAFAAAAAgAh07iQHaWFYD8AQAA7AMAAA4AAAAAAAAAAQAgAAAAIwEAAGRycy9lMm9Eb2Mu&#10;eG1sUEsFBgAAAAAGAAYAWQEAAJEFAAAAAA=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ind w:firstLine="501" w:firstLineChars="0"/>
        <w:rPr>
          <w:rFonts w:hint="eastAsia" w:ascii="微软雅黑" w:hAnsi="微软雅黑" w:eastAsia="微软雅黑" w:cs="微软雅黑"/>
          <w:lang w:eastAsia="zh-CN"/>
        </w:rPr>
      </w:pPr>
    </w:p>
    <w:p>
      <w:pPr>
        <w:rPr>
          <w:rFonts w:hint="eastAsia" w:ascii="微软雅黑" w:hAnsi="微软雅黑" w:eastAsia="微软雅黑" w:cs="微软雅黑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99060</wp:posOffset>
                </wp:positionV>
                <wp:extent cx="1638300" cy="34290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342900"/>
                          <a:chOff x="960" y="3740"/>
                          <a:chExt cx="2580" cy="540"/>
                        </a:xfrm>
                      </wpg:grpSpPr>
                      <wps:wsp>
                        <wps:cNvPr id="10" name="矩形 10"/>
                        <wps:cNvSpPr/>
                        <wps:spPr>
                          <a:xfrm>
                            <a:off x="960" y="374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64BD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1680" y="3740"/>
                            <a:ext cx="1860" cy="540"/>
                          </a:xfrm>
                          <a:prstGeom prst="rect">
                            <a:avLst/>
                          </a:prstGeom>
                          <a:solidFill>
                            <a:srgbClr val="F9CB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4pt;margin-top:7.8pt;height:27pt;width:129pt;z-index:251680768;mso-width-relative:page;mso-height-relative:page;" coordorigin="960,3740" coordsize="2580,540" o:gfxdata="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TfsiJdgAAAAIAQAADwAAAAAAAAABACAAAAAiAAAAZHJzL2Rvd25yZXYueG1sUEsBAhQAFAAAAAgA&#10;h07iQNXuRAkJAwAA6ggAAA4AAAAAAAAAAQAgAAAAJwEAAGRycy9lMm9Eb2MueG1sUEsFBgAAAAAG&#10;AAYAWQEAAKIGAAAAAA==&#10;">
                <o:lock v:ext="edit" aspectratio="f"/>
                <v:rect id="_x0000_s1026" o:spid="_x0000_s1026" o:spt="1" style="position:absolute;left:960;top:3740;height:540;width:660;v-text-anchor:middle;" fillcolor="#64BDA2" filled="t" stroked="f" coordsize="21600,21600" o:gfxdata="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Wgw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680;top:3740;height:540;width:1860;v-text-anchor:middle;" fillcolor="#F9CBB4" filled="t" stroked="f" coordsize="21600,21600" o:gfxdata="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eA/k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111760</wp:posOffset>
                </wp:positionV>
                <wp:extent cx="937260" cy="3181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4pt;margin-top:8.8pt;height:25.05pt;width:73.8pt;z-index:251681792;mso-width-relative:page;mso-height-relative:page;" filled="f" stroked="f" coordsize="21600,21600" o:gfxdata="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y9rkI2QAAAAkBAAAPAAAAAAAAAAEAIAAAACIAAABkcnMv&#10;ZG93bnJldi54bWxQSwECFAAUAAAACACHTuJAu0HbMzsCAABn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176530</wp:posOffset>
                </wp:positionV>
                <wp:extent cx="226060" cy="175260"/>
                <wp:effectExtent l="15240" t="6985" r="25400" b="8255"/>
                <wp:wrapNone/>
                <wp:docPr id="20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1752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978" y="16267"/>
                              </a:moveTo>
                              <a:cubicBezTo>
                                <a:pt x="20978" y="15467"/>
                                <a:pt x="20823" y="14933"/>
                                <a:pt x="20357" y="14933"/>
                              </a:cubicBezTo>
                              <a:cubicBezTo>
                                <a:pt x="20357" y="7200"/>
                                <a:pt x="20357" y="7200"/>
                                <a:pt x="20357" y="7200"/>
                              </a:cubicBezTo>
                              <a:cubicBezTo>
                                <a:pt x="21600" y="6400"/>
                                <a:pt x="21600" y="6400"/>
                                <a:pt x="21600" y="6400"/>
                              </a:cubicBezTo>
                              <a:cubicBezTo>
                                <a:pt x="10878" y="0"/>
                                <a:pt x="10878" y="0"/>
                                <a:pt x="10878" y="0"/>
                              </a:cubicBezTo>
                              <a:cubicBezTo>
                                <a:pt x="0" y="6400"/>
                                <a:pt x="0" y="6400"/>
                                <a:pt x="0" y="6400"/>
                              </a:cubicBezTo>
                              <a:cubicBezTo>
                                <a:pt x="10878" y="12800"/>
                                <a:pt x="10878" y="12800"/>
                                <a:pt x="10878" y="12800"/>
                              </a:cubicBezTo>
                              <a:cubicBezTo>
                                <a:pt x="19735" y="7467"/>
                                <a:pt x="19735" y="7467"/>
                                <a:pt x="19735" y="7467"/>
                              </a:cubicBezTo>
                              <a:cubicBezTo>
                                <a:pt x="19735" y="14933"/>
                                <a:pt x="19735" y="14933"/>
                                <a:pt x="19735" y="14933"/>
                              </a:cubicBezTo>
                              <a:cubicBezTo>
                                <a:pt x="19424" y="14933"/>
                                <a:pt x="19114" y="15467"/>
                                <a:pt x="19114" y="16267"/>
                              </a:cubicBezTo>
                              <a:cubicBezTo>
                                <a:pt x="19114" y="16800"/>
                                <a:pt x="19424" y="17067"/>
                                <a:pt x="19580" y="17067"/>
                              </a:cubicBezTo>
                              <a:cubicBezTo>
                                <a:pt x="19114" y="21600"/>
                                <a:pt x="19114" y="21600"/>
                                <a:pt x="19114" y="21600"/>
                              </a:cubicBezTo>
                              <a:cubicBezTo>
                                <a:pt x="20978" y="21600"/>
                                <a:pt x="20978" y="21600"/>
                                <a:pt x="20978" y="21600"/>
                              </a:cubicBezTo>
                              <a:cubicBezTo>
                                <a:pt x="20512" y="17067"/>
                                <a:pt x="20512" y="17067"/>
                                <a:pt x="20512" y="17067"/>
                              </a:cubicBezTo>
                              <a:cubicBezTo>
                                <a:pt x="20823" y="17067"/>
                                <a:pt x="20978" y="16800"/>
                                <a:pt x="20978" y="16267"/>
                              </a:cubicBezTo>
                              <a:close/>
                              <a:moveTo>
                                <a:pt x="4351" y="11200"/>
                              </a:moveTo>
                              <a:cubicBezTo>
                                <a:pt x="4351" y="18400"/>
                                <a:pt x="4351" y="18400"/>
                                <a:pt x="4351" y="18400"/>
                              </a:cubicBezTo>
                              <a:cubicBezTo>
                                <a:pt x="4351" y="20267"/>
                                <a:pt x="7304" y="21600"/>
                                <a:pt x="10878" y="21600"/>
                              </a:cubicBezTo>
                              <a:cubicBezTo>
                                <a:pt x="14296" y="21600"/>
                                <a:pt x="17249" y="20267"/>
                                <a:pt x="17249" y="18400"/>
                              </a:cubicBezTo>
                              <a:cubicBezTo>
                                <a:pt x="17249" y="11200"/>
                                <a:pt x="17249" y="11200"/>
                                <a:pt x="17249" y="11200"/>
                              </a:cubicBezTo>
                              <a:cubicBezTo>
                                <a:pt x="10878" y="14933"/>
                                <a:pt x="10878" y="14933"/>
                                <a:pt x="10878" y="14933"/>
                              </a:cubicBezTo>
                              <a:lnTo>
                                <a:pt x="4351" y="112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8.35pt;margin-top:13.9pt;height:13.8pt;width:17.8pt;z-index:251682816;mso-width-relative:page;mso-height-relative:page;" filled="f" stroked="t" coordsize="21600,21600" o:gfxdata="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" path="m20978,16267c20978,15467,20823,14933,20357,14933c20357,7200,20357,7200,20357,7200c21600,6400,21600,6400,21600,6400c10878,0,10878,0,10878,0c0,6400,0,6400,0,6400c10878,12800,10878,12800,10878,12800c19735,7467,19735,7467,19735,7467c19735,14933,19735,14933,19735,14933c19424,14933,19114,15467,19114,16267c19114,16800,19424,17067,19580,17067c19114,21600,19114,21600,19114,21600c20978,21600,20978,21600,20978,21600c20512,17067,20512,17067,20512,17067c20823,17067,20978,16800,20978,16267xm4351,11200c4351,18400,4351,18400,4351,18400c4351,20267,7304,21600,10878,21600c14296,21600,17249,20267,17249,18400c17249,11200,17249,11200,17249,11200c10878,14933,10878,14933,10878,14933l4351,11200xe">
                <v:path o:connectlocs="113030,87630;113030,87630;113030,87630;113030,87630" o:connectangles="0,82,164,247"/>
                <v:fill on="f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91440</wp:posOffset>
                </wp:positionV>
                <wp:extent cx="6480810" cy="0"/>
                <wp:effectExtent l="0" t="0" r="0" b="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15pt;margin-top:7.2pt;height:0pt;width:510.3pt;z-index:251676672;mso-width-relative:page;mso-height-relative:page;" filled="f" stroked="t" coordsize="21600,21600" o:gfxdata="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zAtEtMAAAAJAQAADwAAAAAAAAABACAAAAAiAAAAZHJzL2Rvd25yZXYueG1sUEsB&#10;AhQAFAAAAAgAh07iQJlB22X6AQAA7AMAAA4AAAAAAAAAAQAgAAAAIgEAAGRycy9lMm9Eb2MueG1s&#10;UEsFBgAAAAAGAAYAWQEAAI4FAAAAAA=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180340</wp:posOffset>
                </wp:positionV>
                <wp:extent cx="6579235" cy="14008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650" y="2857500"/>
                          <a:ext cx="6579235" cy="140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护理学专业 / 本科 / 广州XX医科大学                                       20xx.09-20xx.06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人体解剖学、生理学、医学伦理学、心理学、诊断学基础、药物治疗学、护理学基础、急重症护理学、内科护理学、外科护理学、妇儿科护理学、精神护理学等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15pt;margin-top:14.2pt;height:110.3pt;width:518.05pt;z-index:251672576;mso-width-relative:page;mso-height-relative:page;" filled="f" stroked="f" coordsize="21600,21600" o:gfxdata="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+d2MdsAAAAKAQAADwAAAAAAAAAB&#10;ACAAAAAiAAAAZHJzL2Rvd25yZXYueG1sUEsBAhQAFAAAAAgAh07iQJqUjd5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护理学专业 / 本科 / 广州XX医科大学                                       20xx.09-20xx.06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人体解剖学、生理学、医学伦理学、心理学、诊断学基础、药物治疗学、护理学基础、急重症护理学、内科护理学、外科护理学、妇儿科护理学、精神护理学等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43815</wp:posOffset>
                </wp:positionV>
                <wp:extent cx="937260" cy="3181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1540" y="4195445"/>
                          <a:ext cx="93726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4pt;margin-top:3.45pt;height:25.05pt;width:73.8pt;z-index:251663360;mso-width-relative:page;mso-height-relative:page;" filled="f" stroked="f" coordsize="21600,21600" o:gfxdata="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qRM2v2QAAAAgBAAAPAAAAAAAAAAEA&#10;IAAAACIAAABkcnMvZG93bnJldi54bWxQSwECFAAUAAAACACHTuJALT3uvkcCAABy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122555</wp:posOffset>
                </wp:positionV>
                <wp:extent cx="163830" cy="153035"/>
                <wp:effectExtent l="4445" t="3175" r="22225" b="15240"/>
                <wp:wrapNone/>
                <wp:docPr id="623" name="任意多边形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3830" cy="1530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w="120" h="112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136" o:spid="_x0000_s1026" o:spt="100" style="position:absolute;left:0pt;margin-left:51.85pt;margin-top:9.65pt;height:12.05pt;width:12.9pt;z-index:251675648;mso-width-relative:page;mso-height-relative:page;" filled="f" stroked="t" coordsize="120,112" o:gfxdata="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<v:path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v:fill on="f" focussize="0,0"/>
                <v:stroke color="#FFFFFF [3212]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32385</wp:posOffset>
                </wp:positionV>
                <wp:extent cx="1638300" cy="34290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342900"/>
                          <a:chOff x="960" y="3740"/>
                          <a:chExt cx="2580" cy="540"/>
                        </a:xfrm>
                      </wpg:grpSpPr>
                      <wps:wsp>
                        <wps:cNvPr id="23" name="矩形 10"/>
                        <wps:cNvSpPr/>
                        <wps:spPr>
                          <a:xfrm>
                            <a:off x="960" y="374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64BD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矩形 11"/>
                        <wps:cNvSpPr/>
                        <wps:spPr>
                          <a:xfrm>
                            <a:off x="1680" y="3740"/>
                            <a:ext cx="1860" cy="540"/>
                          </a:xfrm>
                          <a:prstGeom prst="rect">
                            <a:avLst/>
                          </a:prstGeom>
                          <a:solidFill>
                            <a:srgbClr val="F9CB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4pt;margin-top:2.55pt;height:27pt;width:129pt;z-index:251662336;mso-width-relative:page;mso-height-relative:page;" coordorigin="960,3740" coordsize="2580,540" o:gfxdata="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BIWgRB1gAAAAcBAAAPAAAAAAAAAAEAIAAAACIAAABkcnMvZG93bnJldi54bWxQSwECFAAU&#10;AAAACACHTuJABoMypRADAADqCAAADgAAAAAAAAABACAAAAAlAQAAZHJzL2Uyb0RvYy54bWxQSwUG&#10;AAAAAAYABgBZAQAApwYAAAAA&#10;">
                <o:lock v:ext="edit" aspectratio="f"/>
                <v:rect id="矩形 10" o:spid="_x0000_s1026" o:spt="1" style="position:absolute;left:960;top:3740;height:540;width:660;v-text-anchor:middle;" fillcolor="#64BDA2" filled="t" stroked="f" coordsize="21600,21600" o:gfxdata="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Lzz6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1" o:spid="_x0000_s1026" o:spt="1" style="position:absolute;left:1680;top:3740;height:540;width:1860;v-text-anchor:middle;" fillcolor="#F9CBB4" filled="t" stroked="f" coordsize="21600,21600" o:gfxdata="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tWt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175895</wp:posOffset>
                </wp:positionV>
                <wp:extent cx="6579235" cy="16440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650" y="4571365"/>
                          <a:ext cx="6579235" cy="164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护士实习生 / 广州XX医科大学附属医院                                      20xx.10-20xx.05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在上级医师的指导下，负责管理分管的病床医疗工作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协助医生做好病人接待工作，协助科室医生进行配台手术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内科实习期间，协助医生巡视病房，及时发现病人病情的变化，积极与病人进行沟通，针对不同症状给于相应的健康指导，获得患者及家属的认可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妇产科实习期间，巩固妇产科的理论知识，熟悉妊娠、分娩、产后的正常过程及其护理，异常过程及患病妇女的护理、计划生育和妇女保健指导内容等。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15pt;margin-top:13.85pt;height:129.45pt;width:518.05pt;z-index:251668480;mso-width-relative:page;mso-height-relative:page;" filled="f" stroked="f" coordsize="21600,21600" o:gfxdata="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9FY+ldsAAAAKAQAADwAAAAAAAAAB&#10;ACAAAAAiAAAAZHJzL2Rvd25yZXYueG1sUEsBAhQAFAAAAAgAh07iQIoS6I1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护士实习生 / 广州XX医科大学附属医院                                      20xx.10-20xx.05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在上级医师的指导下，负责管理分管的病床医疗工作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协助医生做好病人接待工作，协助科室医生进行配台手术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内科实习期间，协助医生巡视病房，及时发现病人病情的变化，积极与病人进行沟通，针对不同症状给于相应的健康指导，获得患者及家属的认可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妇产科实习期间，巩固妇产科的理论知识，熟悉妊娠、分娩、产后的正常过程及其护理，异常过程及患病妇女的护理、计划生育和妇女保健指导内容等。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24765</wp:posOffset>
                </wp:positionV>
                <wp:extent cx="6480810" cy="0"/>
                <wp:effectExtent l="0" t="0" r="0" b="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15pt;margin-top:1.95pt;height:0pt;width:510.3pt;z-index:251677696;mso-width-relative:page;mso-height-relative:page;" filled="f" stroked="t" coordsize="21600,21600" o:gfxdata="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/hIYzSAAAABwEAAA8AAAAAAAAAAQAgAAAAIgAAAGRycy9kb3ducmV2LnhtbFBLAQIU&#10;ABQAAAAIAIdO4kBjasjY+QEAAOwDAAAOAAAAAAAAAAEAIAAAACEBAABkcnMvZTJvRG9jLnhtbFBL&#10;BQYAAAAABgAGAFkBAACMBQAAAAA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282575</wp:posOffset>
                </wp:positionV>
                <wp:extent cx="153670" cy="137795"/>
                <wp:effectExtent l="5080" t="4445" r="12700" b="10160"/>
                <wp:wrapNone/>
                <wp:docPr id="220" name="组合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6595" y="7174230"/>
                          <a:ext cx="153670" cy="137795"/>
                          <a:chOff x="15310514" y="9042490"/>
                          <a:chExt cx="552160" cy="493653"/>
                        </a:xfrm>
                        <a:solidFill>
                          <a:srgbClr val="5E617B"/>
                        </a:solidFill>
                      </wpg:grpSpPr>
                      <wps:wsp>
                        <wps:cNvPr id="221" name="Freeform 65"/>
                        <wps:cNvSpPr/>
                        <wps:spPr>
                          <a:xfrm>
                            <a:off x="15310514" y="9042490"/>
                            <a:ext cx="552160" cy="4936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588" y="0"/>
                                </a:moveTo>
                                <a:cubicBezTo>
                                  <a:pt x="1012" y="0"/>
                                  <a:pt x="1012" y="0"/>
                                  <a:pt x="1012" y="0"/>
                                </a:cubicBezTo>
                                <a:cubicBezTo>
                                  <a:pt x="337" y="0"/>
                                  <a:pt x="0" y="568"/>
                                  <a:pt x="0" y="1137"/>
                                </a:cubicBezTo>
                                <a:cubicBezTo>
                                  <a:pt x="0" y="20463"/>
                                  <a:pt x="0" y="20463"/>
                                  <a:pt x="0" y="20463"/>
                                </a:cubicBezTo>
                                <a:cubicBezTo>
                                  <a:pt x="0" y="21032"/>
                                  <a:pt x="337" y="21600"/>
                                  <a:pt x="1012" y="21600"/>
                                </a:cubicBezTo>
                                <a:cubicBezTo>
                                  <a:pt x="20588" y="21600"/>
                                  <a:pt x="20588" y="21600"/>
                                  <a:pt x="20588" y="21600"/>
                                </a:cubicBezTo>
                                <a:cubicBezTo>
                                  <a:pt x="21094" y="21600"/>
                                  <a:pt x="21600" y="21032"/>
                                  <a:pt x="21600" y="20463"/>
                                </a:cubicBezTo>
                                <a:cubicBezTo>
                                  <a:pt x="21600" y="1137"/>
                                  <a:pt x="21600" y="1137"/>
                                  <a:pt x="21600" y="1137"/>
                                </a:cubicBezTo>
                                <a:cubicBezTo>
                                  <a:pt x="21600" y="568"/>
                                  <a:pt x="21094" y="0"/>
                                  <a:pt x="20588" y="0"/>
                                </a:cubicBezTo>
                                <a:close/>
                                <a:moveTo>
                                  <a:pt x="20756" y="20653"/>
                                </a:moveTo>
                                <a:cubicBezTo>
                                  <a:pt x="675" y="20653"/>
                                  <a:pt x="675" y="20653"/>
                                  <a:pt x="675" y="20653"/>
                                </a:cubicBezTo>
                                <a:cubicBezTo>
                                  <a:pt x="675" y="5116"/>
                                  <a:pt x="675" y="5116"/>
                                  <a:pt x="675" y="5116"/>
                                </a:cubicBezTo>
                                <a:cubicBezTo>
                                  <a:pt x="20756" y="5116"/>
                                  <a:pt x="20756" y="5116"/>
                                  <a:pt x="20756" y="5116"/>
                                </a:cubicBezTo>
                                <a:lnTo>
                                  <a:pt x="20756" y="20653"/>
                                </a:lnTo>
                                <a:close/>
                                <a:moveTo>
                                  <a:pt x="20756" y="4358"/>
                                </a:moveTo>
                                <a:cubicBezTo>
                                  <a:pt x="675" y="4358"/>
                                  <a:pt x="675" y="4358"/>
                                  <a:pt x="675" y="4358"/>
                                </a:cubicBezTo>
                                <a:cubicBezTo>
                                  <a:pt x="675" y="947"/>
                                  <a:pt x="675" y="947"/>
                                  <a:pt x="675" y="947"/>
                                </a:cubicBezTo>
                                <a:cubicBezTo>
                                  <a:pt x="20756" y="947"/>
                                  <a:pt x="20756" y="947"/>
                                  <a:pt x="20756" y="947"/>
                                </a:cubicBezTo>
                                <a:lnTo>
                                  <a:pt x="20756" y="43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>
                          <a:noAutofit/>
                        </wps:bodyPr>
                      </wps:wsp>
                      <wps:wsp>
                        <wps:cNvPr id="222" name="Oval 66"/>
                        <wps:cNvSpPr/>
                        <wps:spPr>
                          <a:xfrm>
                            <a:off x="15374506" y="9086370"/>
                            <a:ext cx="31083" cy="29255"/>
                          </a:xfrm>
                          <a:prstGeom prst="ellipse">
                            <a:avLst/>
                          </a:prstGeom>
                          <a:grpFill/>
                          <a:ln w="635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>
                          <a:noAutofit/>
                        </wps:bodyPr>
                      </wps:wsp>
                      <wps:wsp>
                        <wps:cNvPr id="223" name="Oval 67"/>
                        <wps:cNvSpPr/>
                        <wps:spPr>
                          <a:xfrm>
                            <a:off x="15447639" y="9086370"/>
                            <a:ext cx="31084" cy="29255"/>
                          </a:xfrm>
                          <a:prstGeom prst="ellipse">
                            <a:avLst/>
                          </a:prstGeom>
                          <a:grpFill/>
                          <a:ln w="635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>
                          <a:noAutofit/>
                        </wps:bodyPr>
                      </wps:wsp>
                      <wps:wsp>
                        <wps:cNvPr id="224" name="Oval 68"/>
                        <wps:cNvSpPr/>
                        <wps:spPr>
                          <a:xfrm>
                            <a:off x="15526258" y="9086370"/>
                            <a:ext cx="31083" cy="29255"/>
                          </a:xfrm>
                          <a:prstGeom prst="ellipse">
                            <a:avLst/>
                          </a:prstGeom>
                          <a:grpFill/>
                          <a:ln w="635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>
                          <a:noAutofit/>
                        </wps:bodyPr>
                      </wps:wsp>
                      <wps:wsp>
                        <wps:cNvPr id="225" name="Freeform 69"/>
                        <wps:cNvSpPr/>
                        <wps:spPr>
                          <a:xfrm>
                            <a:off x="15475065" y="9259314"/>
                            <a:ext cx="223806" cy="1532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96" h="21300" extrusionOk="0">
                                <a:moveTo>
                                  <a:pt x="7062" y="20850"/>
                                </a:moveTo>
                                <a:cubicBezTo>
                                  <a:pt x="7477" y="21450"/>
                                  <a:pt x="7892" y="21450"/>
                                  <a:pt x="8308" y="20850"/>
                                </a:cubicBezTo>
                                <a:cubicBezTo>
                                  <a:pt x="21185" y="2250"/>
                                  <a:pt x="21185" y="2250"/>
                                  <a:pt x="21185" y="2250"/>
                                </a:cubicBezTo>
                                <a:cubicBezTo>
                                  <a:pt x="21600" y="1650"/>
                                  <a:pt x="21600" y="1050"/>
                                  <a:pt x="21185" y="450"/>
                                </a:cubicBezTo>
                                <a:cubicBezTo>
                                  <a:pt x="20769" y="-150"/>
                                  <a:pt x="20354" y="-150"/>
                                  <a:pt x="19938" y="450"/>
                                </a:cubicBezTo>
                                <a:cubicBezTo>
                                  <a:pt x="7477" y="18450"/>
                                  <a:pt x="7477" y="18450"/>
                                  <a:pt x="7477" y="18450"/>
                                </a:cubicBezTo>
                                <a:cubicBezTo>
                                  <a:pt x="1662" y="9450"/>
                                  <a:pt x="1662" y="9450"/>
                                  <a:pt x="1662" y="9450"/>
                                </a:cubicBezTo>
                                <a:cubicBezTo>
                                  <a:pt x="1246" y="8850"/>
                                  <a:pt x="415" y="8850"/>
                                  <a:pt x="0" y="9450"/>
                                </a:cubicBezTo>
                                <a:cubicBezTo>
                                  <a:pt x="0" y="9450"/>
                                  <a:pt x="0" y="10050"/>
                                  <a:pt x="0" y="10050"/>
                                </a:cubicBezTo>
                                <a:cubicBezTo>
                                  <a:pt x="0" y="10650"/>
                                  <a:pt x="0" y="11250"/>
                                  <a:pt x="0" y="11250"/>
                                </a:cubicBezTo>
                                <a:lnTo>
                                  <a:pt x="7062" y="208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9" o:spid="_x0000_s1026" o:spt="203" style="position:absolute;left:0pt;margin-left:51.85pt;margin-top:22.25pt;height:10.85pt;width:12.1pt;z-index:251671552;mso-width-relative:page;mso-height-relative:page;" coordorigin="15310514,9042490" coordsize="552160,493653" o:gfxdata="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">
                <o:lock v:ext="edit" aspectratio="f"/>
                <v:shape id="Freeform 65" o:spid="_x0000_s1026" o:spt="100" style="position:absolute;left:15310514;top:9042490;height:493653;width:552160;" filled="t" stroked="t" coordsize="21600,21600" o:gfxdata="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HufFvQAA&#10;ANwAAAAPAAAAAAAAAAEAIAAAACIAAABkcnMvZG93bnJldi54bWxQSwECFAAUAAAACACHTuJAMy8F&#10;njsAAAA5AAAAEAAAAAAAAAABACAAAAAMAQAAZHJzL3NoYXBleG1sLnhtbFBLBQYAAAAABgAGAFsB&#10;AAC2AwAAAAA=&#10;" path="m20588,0c1012,0,1012,0,1012,0c337,0,0,568,0,1137c0,20463,0,20463,0,20463c0,21032,337,21600,1012,21600c20588,21600,20588,21600,20588,21600c21094,21600,21600,21032,21600,20463c21600,1137,21600,1137,21600,1137c21600,568,21094,0,20588,0xm20756,20653c675,20653,675,20653,675,20653c675,5116,675,5116,675,5116c20756,5116,20756,5116,20756,5116l20756,20653xm20756,4358c675,4358,675,4358,675,4358c675,947,675,947,675,947c20756,947,20756,947,20756,947l20756,4358xe">
                  <v:path o:connectlocs="276080,246826;276080,246826;276080,246826;276080,246826" o:connectangles="0,82,164,247"/>
                  <v:fill on="t" focussize="0,0"/>
                  <v:stroke weight="0.5pt" color="#FFFFFF [3212]" miterlimit="4" joinstyle="miter"/>
                  <v:imagedata o:title=""/>
                  <o:lock v:ext="edit" aspectratio="f"/>
                  <v:textbox inset="7.19992125984252pt,7.19992125984252pt,7.19992125984252pt,7.19992125984252pt"/>
                </v:shape>
                <v:shape id="Oval 66" o:spid="_x0000_s1026" o:spt="3" type="#_x0000_t3" style="position:absolute;left:15374506;top:9086370;height:29255;width:31083;" filled="t" stroked="t" coordsize="21600,21600" o:gfxdata="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i1IG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 [3212]" miterlimit="4" joinstyle="miter"/>
                  <v:imagedata o:title=""/>
                  <o:lock v:ext="edit" aspectratio="f"/>
                  <v:textbox inset="7.19992125984252pt,7.19992125984252pt,7.19992125984252pt,7.19992125984252pt"/>
                </v:shape>
                <v:shape id="Oval 67" o:spid="_x0000_s1026" o:spt="3" type="#_x0000_t3" style="position:absolute;left:15447639;top:9086370;height:29255;width:31084;" filled="t" stroked="t" coordsize="21600,21600" o:gfxdata="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ucRq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 [3212]" miterlimit="4" joinstyle="miter"/>
                  <v:imagedata o:title=""/>
                  <o:lock v:ext="edit" aspectratio="f"/>
                  <v:textbox inset="7.19992125984252pt,7.19992125984252pt,7.19992125984252pt,7.19992125984252pt"/>
                </v:shape>
                <v:shape id="Oval 68" o:spid="_x0000_s1026" o:spt="3" type="#_x0000_t3" style="position:absolute;left:15526258;top:9086370;height:29255;width:31083;" filled="t" stroked="t" coordsize="21600,21600" o:gfxdata="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H6W6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 [3212]" miterlimit="4" joinstyle="miter"/>
                  <v:imagedata o:title=""/>
                  <o:lock v:ext="edit" aspectratio="f"/>
                  <v:textbox inset="7.19992125984252pt,7.19992125984252pt,7.19992125984252pt,7.19992125984252pt"/>
                </v:shape>
                <v:shape id="Freeform 69" o:spid="_x0000_s1026" o:spt="100" style="position:absolute;left:15475065;top:9259314;height:153252;width:223806;" filled="t" stroked="t" coordsize="21496,21300" o:gfxdata="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ujEu/&#10;AAAA3AAAAA8AAAAAAAAAAQAgAAAAIgAAAGRycy9kb3ducmV2LnhtbFBLAQIUABQAAAAIAIdO4kAz&#10;LwWeOwAAADkAAAAQAAAAAAAAAAEAIAAAAA4BAABkcnMvc2hhcGV4bWwueG1sUEsFBgAAAAAGAAYA&#10;WwEAALgDAAAAAA==&#10;" path="m7062,20850c7477,21450,7892,21450,8308,20850c21185,2250,21185,2250,21185,2250c21600,1650,21600,1050,21185,450c20769,-150,20354,-150,19938,450c7477,18450,7477,18450,7477,18450c1662,9450,1662,9450,1662,9450c1246,8850,415,8850,0,9450c0,9450,0,10050,0,10050c0,10650,0,11250,0,11250l7062,20850xe">
                  <v:path o:connectlocs="111903,76626;111903,76626;111903,76626;111903,76626" o:connectangles="0,82,164,247"/>
                  <v:fill on="t" focussize="0,0"/>
                  <v:stroke weight="0.5pt" color="#FFFFFF [3212]" miterlimit="4" joinstyle="miter"/>
                  <v:imagedata o:title=""/>
                  <o:lock v:ext="edit" aspectratio="f"/>
                  <v:textbox inset="7.19992125984252pt,7.19992125984252pt,7.19992125984252pt,7.19992125984252p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182880</wp:posOffset>
                </wp:positionV>
                <wp:extent cx="937260" cy="31813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1540" y="7062470"/>
                          <a:ext cx="93726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4pt;margin-top:14.4pt;height:25.05pt;width:73.8pt;z-index:251667456;mso-width-relative:page;mso-height-relative:page;" filled="f" stroked="f" coordsize="21600,21600" o:gfxdata="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5GdY9sAAAAJAQAADwAAAAAAAAAB&#10;ACAAAAAiAAAAZHJzL2Rvd25yZXYueG1sUEsBAhQAFAAAAAgAh07iQC3tnFR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179070</wp:posOffset>
                </wp:positionV>
                <wp:extent cx="1638300" cy="342900"/>
                <wp:effectExtent l="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342900"/>
                          <a:chOff x="960" y="3740"/>
                          <a:chExt cx="2580" cy="540"/>
                        </a:xfrm>
                      </wpg:grpSpPr>
                      <wps:wsp>
                        <wps:cNvPr id="26" name="矩形 10"/>
                        <wps:cNvSpPr/>
                        <wps:spPr>
                          <a:xfrm>
                            <a:off x="960" y="374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64BD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矩形 11"/>
                        <wps:cNvSpPr/>
                        <wps:spPr>
                          <a:xfrm>
                            <a:off x="1680" y="3740"/>
                            <a:ext cx="1860" cy="540"/>
                          </a:xfrm>
                          <a:prstGeom prst="rect">
                            <a:avLst/>
                          </a:prstGeom>
                          <a:solidFill>
                            <a:srgbClr val="F9CB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4pt;margin-top:14.1pt;height:27pt;width:129pt;z-index:251660288;mso-width-relative:page;mso-height-relative:page;" coordorigin="960,3740" coordsize="2580,540" o:gfxdata="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SdVKatgAAAAIAQAADwAAAAAAAAABACAAAAAiAAAAZHJzL2Rvd25yZXYueG1sUEsBAhQAFAAAAAgA&#10;h07iQJBEjWYJAwAA6ggAAA4AAAAAAAAAAQAgAAAAJwEAAGRycy9lMm9Eb2MueG1sUEsFBgAAAAAG&#10;AAYAWQEAAKIGAAAAAA==&#10;">
                <o:lock v:ext="edit" aspectratio="f"/>
                <v:rect id="矩形 10" o:spid="_x0000_s1026" o:spt="1" style="position:absolute;left:960;top:3740;height:540;width:660;v-text-anchor:middle;" fillcolor="#64BDA2" filled="t" stroked="f" coordsize="21600,21600" o:gfxdata="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ifY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1" o:spid="_x0000_s1026" o:spt="1" style="position:absolute;left:1680;top:3740;height:540;width:1860;v-text-anchor:middle;" fillcolor="#F9CBB4" filled="t" stroked="f" coordsize="21600,21600" o:gfxdata="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nIw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177165</wp:posOffset>
                </wp:positionV>
                <wp:extent cx="6480810" cy="0"/>
                <wp:effectExtent l="0" t="0" r="0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15pt;margin-top:13.95pt;height:0pt;width:510.3pt;z-index:251678720;mso-width-relative:page;mso-height-relative:page;" filled="f" stroked="t" coordsize="21600,21600" o:gfxdata="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5/HXdQAAAAJAQAADwAAAAAAAAABACAAAAAiAAAAZHJzL2Rvd25yZXYueG1sUEsB&#10;AhQAFAAAAAgAh07iQCwQjMT5AQAA7AMAAA4AAAAAAAAAAQAgAAAAIwEAAGRycy9lMm9Eb2MueG1s&#10;UEsFBgAAAAAGAAYAWQEAAI4FAAAAAA=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340360</wp:posOffset>
                </wp:positionV>
                <wp:extent cx="6586220" cy="11715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650" y="7454265"/>
                          <a:ext cx="658622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护士资格证书、英语四六级证书、普通话二级甲等、计算机二级证书；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熟练掌握Word、Excel、PPT等Office办公软件，良好的PS、AI设计能力；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在校荣誉：</w:t>
                            </w: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20xx年国家奖学金、20xx年获得励志奖学金 、20xx年大学生临床护理技能大赛、20xx年讲课说课大赛三等奖、20xx年优秀实习生称号。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26.8pt;height:92.25pt;width:518.6pt;z-index:251673600;mso-width-relative:page;mso-height-relative:page;" filled="f" stroked="f" coordsize="21600,21600" o:gfxdata="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OgpSC2gAAAAoBAAAPAAAAAAAAAAEA&#10;IAAAACIAAABkcnMvZG93bnJldi54bWxQSwECFAAUAAAACACHTuJAxKcc8UYCAAB0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护士资格证书、英语四六级证书、普通话二级甲等、计算机二级证书；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熟练掌握Word、Excel、PPT等Office办公软件，良好的PS、AI设计能力；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在校荣誉：</w:t>
                      </w: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20xx年国家奖学金、20xx年获得励志奖学金 、20xx年大学生临床护理技能大赛、20xx年讲课说课大赛三等奖、20xx年优秀实习生称号。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261620</wp:posOffset>
                </wp:positionV>
                <wp:extent cx="146050" cy="145415"/>
                <wp:effectExtent l="4445" t="4445" r="20955" b="21590"/>
                <wp:wrapNone/>
                <wp:docPr id="719" name="组合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08660" y="9187180"/>
                          <a:ext cx="146050" cy="145415"/>
                          <a:chOff x="8621009" y="1132042"/>
                          <a:chExt cx="537679" cy="536499"/>
                        </a:xfrm>
                        <a:solidFill>
                          <a:srgbClr val="5E617B"/>
                        </a:solidFill>
                      </wpg:grpSpPr>
                      <wps:wsp>
                        <wps:cNvPr id="594" name="Freeform 33"/>
                        <wps:cNvSpPr>
                          <a:spLocks noEditPoints="1"/>
                        </wps:cNvSpPr>
                        <wps:spPr bwMode="auto">
                          <a:xfrm>
                            <a:off x="8621009" y="1132042"/>
                            <a:ext cx="537679" cy="536499"/>
                          </a:xfrm>
                          <a:custGeom>
                            <a:avLst/>
                            <a:gdLst>
                              <a:gd name="T0" fmla="*/ 169 w 192"/>
                              <a:gd name="T1" fmla="*/ 87 h 192"/>
                              <a:gd name="T2" fmla="*/ 23 w 192"/>
                              <a:gd name="T3" fmla="*/ 87 h 192"/>
                              <a:gd name="T4" fmla="*/ 0 w 192"/>
                              <a:gd name="T5" fmla="*/ 181 h 192"/>
                              <a:gd name="T6" fmla="*/ 3 w 192"/>
                              <a:gd name="T7" fmla="*/ 192 h 192"/>
                              <a:gd name="T8" fmla="*/ 6 w 192"/>
                              <a:gd name="T9" fmla="*/ 181 h 192"/>
                              <a:gd name="T10" fmla="*/ 55 w 192"/>
                              <a:gd name="T11" fmla="*/ 139 h 192"/>
                              <a:gd name="T12" fmla="*/ 90 w 192"/>
                              <a:gd name="T13" fmla="*/ 153 h 192"/>
                              <a:gd name="T14" fmla="*/ 79 w 192"/>
                              <a:gd name="T15" fmla="*/ 159 h 192"/>
                              <a:gd name="T16" fmla="*/ 78 w 192"/>
                              <a:gd name="T17" fmla="*/ 160 h 192"/>
                              <a:gd name="T18" fmla="*/ 78 w 192"/>
                              <a:gd name="T19" fmla="*/ 189 h 192"/>
                              <a:gd name="T20" fmla="*/ 84 w 192"/>
                              <a:gd name="T21" fmla="*/ 189 h 192"/>
                              <a:gd name="T22" fmla="*/ 133 w 192"/>
                              <a:gd name="T23" fmla="*/ 138 h 192"/>
                              <a:gd name="T24" fmla="*/ 153 w 192"/>
                              <a:gd name="T25" fmla="*/ 142 h 192"/>
                              <a:gd name="T26" fmla="*/ 186 w 192"/>
                              <a:gd name="T27" fmla="*/ 189 h 192"/>
                              <a:gd name="T28" fmla="*/ 192 w 192"/>
                              <a:gd name="T29" fmla="*/ 189 h 192"/>
                              <a:gd name="T30" fmla="*/ 157 w 192"/>
                              <a:gd name="T31" fmla="*/ 137 h 192"/>
                              <a:gd name="T32" fmla="*/ 65 w 192"/>
                              <a:gd name="T33" fmla="*/ 134 h 192"/>
                              <a:gd name="T34" fmla="*/ 76 w 192"/>
                              <a:gd name="T35" fmla="*/ 114 h 192"/>
                              <a:gd name="T36" fmla="*/ 116 w 192"/>
                              <a:gd name="T37" fmla="*/ 114 h 192"/>
                              <a:gd name="T38" fmla="*/ 127 w 192"/>
                              <a:gd name="T39" fmla="*/ 134 h 192"/>
                              <a:gd name="T40" fmla="*/ 58 w 192"/>
                              <a:gd name="T41" fmla="*/ 64 h 192"/>
                              <a:gd name="T42" fmla="*/ 107 w 192"/>
                              <a:gd name="T43" fmla="*/ 50 h 192"/>
                              <a:gd name="T44" fmla="*/ 133 w 192"/>
                              <a:gd name="T45" fmla="*/ 51 h 192"/>
                              <a:gd name="T46" fmla="*/ 96 w 192"/>
                              <a:gd name="T47" fmla="*/ 115 h 192"/>
                              <a:gd name="T48" fmla="*/ 151 w 192"/>
                              <a:gd name="T49" fmla="*/ 135 h 192"/>
                              <a:gd name="T50" fmla="*/ 124 w 192"/>
                              <a:gd name="T51" fmla="*/ 120 h 192"/>
                              <a:gd name="T52" fmla="*/ 140 w 192"/>
                              <a:gd name="T53" fmla="*/ 64 h 192"/>
                              <a:gd name="T54" fmla="*/ 134 w 192"/>
                              <a:gd name="T55" fmla="*/ 42 h 192"/>
                              <a:gd name="T56" fmla="*/ 123 w 192"/>
                              <a:gd name="T57" fmla="*/ 50 h 192"/>
                              <a:gd name="T58" fmla="*/ 56 w 192"/>
                              <a:gd name="T59" fmla="*/ 46 h 192"/>
                              <a:gd name="T60" fmla="*/ 53 w 192"/>
                              <a:gd name="T61" fmla="*/ 64 h 192"/>
                              <a:gd name="T62" fmla="*/ 68 w 192"/>
                              <a:gd name="T63" fmla="*/ 120 h 192"/>
                              <a:gd name="T64" fmla="*/ 42 w 192"/>
                              <a:gd name="T65" fmla="*/ 135 h 192"/>
                              <a:gd name="T66" fmla="*/ 96 w 192"/>
                              <a:gd name="T67" fmla="*/ 6 h 192"/>
                              <a:gd name="T68" fmla="*/ 151 w 192"/>
                              <a:gd name="T69" fmla="*/ 135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2" h="192">
                                <a:moveTo>
                                  <a:pt x="157" y="137"/>
                                </a:moveTo>
                                <a:cubicBezTo>
                                  <a:pt x="165" y="124"/>
                                  <a:pt x="169" y="109"/>
                                  <a:pt x="169" y="87"/>
                                </a:cubicBezTo>
                                <a:cubicBezTo>
                                  <a:pt x="169" y="45"/>
                                  <a:pt x="143" y="0"/>
                                  <a:pt x="96" y="0"/>
                                </a:cubicBezTo>
                                <a:cubicBezTo>
                                  <a:pt x="49" y="0"/>
                                  <a:pt x="23" y="45"/>
                                  <a:pt x="23" y="87"/>
                                </a:cubicBezTo>
                                <a:cubicBezTo>
                                  <a:pt x="23" y="109"/>
                                  <a:pt x="27" y="124"/>
                                  <a:pt x="35" y="137"/>
                                </a:cubicBezTo>
                                <a:cubicBezTo>
                                  <a:pt x="15" y="141"/>
                                  <a:pt x="0" y="160"/>
                                  <a:pt x="0" y="181"/>
                                </a:cubicBezTo>
                                <a:cubicBezTo>
                                  <a:pt x="0" y="189"/>
                                  <a:pt x="0" y="189"/>
                                  <a:pt x="0" y="189"/>
                                </a:cubicBezTo>
                                <a:cubicBezTo>
                                  <a:pt x="0" y="191"/>
                                  <a:pt x="1" y="192"/>
                                  <a:pt x="3" y="192"/>
                                </a:cubicBezTo>
                                <a:cubicBezTo>
                                  <a:pt x="5" y="192"/>
                                  <a:pt x="6" y="191"/>
                                  <a:pt x="6" y="189"/>
                                </a:cubicBezTo>
                                <a:cubicBezTo>
                                  <a:pt x="6" y="181"/>
                                  <a:pt x="6" y="181"/>
                                  <a:pt x="6" y="181"/>
                                </a:cubicBezTo>
                                <a:cubicBezTo>
                                  <a:pt x="6" y="161"/>
                                  <a:pt x="20" y="145"/>
                                  <a:pt x="39" y="142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57" y="139"/>
                                  <a:pt x="58" y="138"/>
                                  <a:pt x="59" y="138"/>
                                </a:cubicBezTo>
                                <a:cubicBezTo>
                                  <a:pt x="90" y="153"/>
                                  <a:pt x="90" y="153"/>
                                  <a:pt x="90" y="153"/>
                                </a:cubicBezTo>
                                <a:cubicBezTo>
                                  <a:pt x="79" y="158"/>
                                  <a:pt x="79" y="158"/>
                                  <a:pt x="79" y="158"/>
                                </a:cubicBezTo>
                                <a:cubicBezTo>
                                  <a:pt x="79" y="158"/>
                                  <a:pt x="79" y="159"/>
                                  <a:pt x="79" y="159"/>
                                </a:cubicBezTo>
                                <a:cubicBezTo>
                                  <a:pt x="78" y="159"/>
                                  <a:pt x="78" y="159"/>
                                  <a:pt x="78" y="159"/>
                                </a:cubicBezTo>
                                <a:cubicBezTo>
                                  <a:pt x="78" y="159"/>
                                  <a:pt x="78" y="160"/>
                                  <a:pt x="78" y="160"/>
                                </a:cubicBezTo>
                                <a:cubicBezTo>
                                  <a:pt x="78" y="160"/>
                                  <a:pt x="78" y="161"/>
                                  <a:pt x="78" y="161"/>
                                </a:cubicBezTo>
                                <a:cubicBezTo>
                                  <a:pt x="78" y="189"/>
                                  <a:pt x="78" y="189"/>
                                  <a:pt x="78" y="189"/>
                                </a:cubicBezTo>
                                <a:cubicBezTo>
                                  <a:pt x="78" y="191"/>
                                  <a:pt x="79" y="192"/>
                                  <a:pt x="81" y="192"/>
                                </a:cubicBezTo>
                                <a:cubicBezTo>
                                  <a:pt x="82" y="192"/>
                                  <a:pt x="84" y="191"/>
                                  <a:pt x="84" y="189"/>
                                </a:cubicBezTo>
                                <a:cubicBezTo>
                                  <a:pt x="84" y="163"/>
                                  <a:pt x="84" y="163"/>
                                  <a:pt x="84" y="163"/>
                                </a:cubicBezTo>
                                <a:cubicBezTo>
                                  <a:pt x="133" y="138"/>
                                  <a:pt x="133" y="138"/>
                                  <a:pt x="133" y="138"/>
                                </a:cubicBezTo>
                                <a:cubicBezTo>
                                  <a:pt x="134" y="138"/>
                                  <a:pt x="136" y="139"/>
                                  <a:pt x="137" y="139"/>
                                </a:cubicBezTo>
                                <a:cubicBezTo>
                                  <a:pt x="153" y="142"/>
                                  <a:pt x="153" y="142"/>
                                  <a:pt x="153" y="142"/>
                                </a:cubicBezTo>
                                <a:cubicBezTo>
                                  <a:pt x="172" y="145"/>
                                  <a:pt x="186" y="161"/>
                                  <a:pt x="186" y="181"/>
                                </a:cubicBezTo>
                                <a:cubicBezTo>
                                  <a:pt x="186" y="189"/>
                                  <a:pt x="186" y="189"/>
                                  <a:pt x="186" y="189"/>
                                </a:cubicBezTo>
                                <a:cubicBezTo>
                                  <a:pt x="186" y="191"/>
                                  <a:pt x="188" y="192"/>
                                  <a:pt x="189" y="192"/>
                                </a:cubicBezTo>
                                <a:cubicBezTo>
                                  <a:pt x="191" y="192"/>
                                  <a:pt x="192" y="191"/>
                                  <a:pt x="192" y="189"/>
                                </a:cubicBezTo>
                                <a:cubicBezTo>
                                  <a:pt x="192" y="181"/>
                                  <a:pt x="192" y="181"/>
                                  <a:pt x="192" y="181"/>
                                </a:cubicBezTo>
                                <a:cubicBezTo>
                                  <a:pt x="192" y="160"/>
                                  <a:pt x="177" y="141"/>
                                  <a:pt x="157" y="137"/>
                                </a:cubicBezTo>
                                <a:close/>
                                <a:moveTo>
                                  <a:pt x="96" y="150"/>
                                </a:moveTo>
                                <a:cubicBezTo>
                                  <a:pt x="65" y="134"/>
                                  <a:pt x="65" y="134"/>
                                  <a:pt x="65" y="134"/>
                                </a:cubicBezTo>
                                <a:cubicBezTo>
                                  <a:pt x="70" y="131"/>
                                  <a:pt x="73" y="127"/>
                                  <a:pt x="74" y="121"/>
                                </a:cubicBezTo>
                                <a:cubicBezTo>
                                  <a:pt x="76" y="114"/>
                                  <a:pt x="76" y="114"/>
                                  <a:pt x="76" y="114"/>
                                </a:cubicBezTo>
                                <a:cubicBezTo>
                                  <a:pt x="82" y="118"/>
                                  <a:pt x="89" y="121"/>
                                  <a:pt x="96" y="121"/>
                                </a:cubicBezTo>
                                <a:cubicBezTo>
                                  <a:pt x="103" y="121"/>
                                  <a:pt x="110" y="118"/>
                                  <a:pt x="116" y="114"/>
                                </a:cubicBezTo>
                                <a:cubicBezTo>
                                  <a:pt x="118" y="121"/>
                                  <a:pt x="118" y="121"/>
                                  <a:pt x="118" y="121"/>
                                </a:cubicBezTo>
                                <a:cubicBezTo>
                                  <a:pt x="120" y="127"/>
                                  <a:pt x="123" y="131"/>
                                  <a:pt x="127" y="134"/>
                                </a:cubicBezTo>
                                <a:lnTo>
                                  <a:pt x="96" y="150"/>
                                </a:lnTo>
                                <a:close/>
                                <a:moveTo>
                                  <a:pt x="58" y="64"/>
                                </a:moveTo>
                                <a:cubicBezTo>
                                  <a:pt x="58" y="59"/>
                                  <a:pt x="59" y="54"/>
                                  <a:pt x="60" y="50"/>
                                </a:cubicBezTo>
                                <a:cubicBezTo>
                                  <a:pt x="65" y="47"/>
                                  <a:pt x="87" y="36"/>
                                  <a:pt x="107" y="50"/>
                                </a:cubicBezTo>
                                <a:cubicBezTo>
                                  <a:pt x="113" y="55"/>
                                  <a:pt x="119" y="57"/>
                                  <a:pt x="125" y="55"/>
                                </a:cubicBezTo>
                                <a:cubicBezTo>
                                  <a:pt x="128" y="55"/>
                                  <a:pt x="131" y="53"/>
                                  <a:pt x="133" y="51"/>
                                </a:cubicBezTo>
                                <a:cubicBezTo>
                                  <a:pt x="134" y="55"/>
                                  <a:pt x="134" y="59"/>
                                  <a:pt x="134" y="64"/>
                                </a:cubicBezTo>
                                <a:cubicBezTo>
                                  <a:pt x="134" y="92"/>
                                  <a:pt x="117" y="115"/>
                                  <a:pt x="96" y="115"/>
                                </a:cubicBezTo>
                                <a:cubicBezTo>
                                  <a:pt x="75" y="115"/>
                                  <a:pt x="58" y="92"/>
                                  <a:pt x="58" y="64"/>
                                </a:cubicBezTo>
                                <a:close/>
                                <a:moveTo>
                                  <a:pt x="151" y="135"/>
                                </a:moveTo>
                                <a:cubicBezTo>
                                  <a:pt x="138" y="133"/>
                                  <a:pt x="138" y="133"/>
                                  <a:pt x="138" y="133"/>
                                </a:cubicBezTo>
                                <a:cubicBezTo>
                                  <a:pt x="131" y="132"/>
                                  <a:pt x="126" y="127"/>
                                  <a:pt x="124" y="120"/>
                                </a:cubicBezTo>
                                <a:cubicBezTo>
                                  <a:pt x="121" y="110"/>
                                  <a:pt x="121" y="110"/>
                                  <a:pt x="121" y="110"/>
                                </a:cubicBezTo>
                                <a:cubicBezTo>
                                  <a:pt x="133" y="100"/>
                                  <a:pt x="140" y="83"/>
                                  <a:pt x="140" y="64"/>
                                </a:cubicBezTo>
                                <a:cubicBezTo>
                                  <a:pt x="140" y="57"/>
                                  <a:pt x="139" y="50"/>
                                  <a:pt x="137" y="44"/>
                                </a:cubicBezTo>
                                <a:cubicBezTo>
                                  <a:pt x="136" y="43"/>
                                  <a:pt x="135" y="42"/>
                                  <a:pt x="134" y="42"/>
                                </a:cubicBezTo>
                                <a:cubicBezTo>
                                  <a:pt x="133" y="42"/>
                                  <a:pt x="132" y="43"/>
                                  <a:pt x="132" y="44"/>
                                </a:cubicBezTo>
                                <a:cubicBezTo>
                                  <a:pt x="131" y="44"/>
                                  <a:pt x="129" y="49"/>
                                  <a:pt x="123" y="50"/>
                                </a:cubicBezTo>
                                <a:cubicBezTo>
                                  <a:pt x="120" y="51"/>
                                  <a:pt x="115" y="49"/>
                                  <a:pt x="110" y="46"/>
                                </a:cubicBezTo>
                                <a:cubicBezTo>
                                  <a:pt x="84" y="27"/>
                                  <a:pt x="56" y="46"/>
                                  <a:pt x="56" y="46"/>
                                </a:cubicBezTo>
                                <a:cubicBezTo>
                                  <a:pt x="55" y="46"/>
                                  <a:pt x="55" y="47"/>
                                  <a:pt x="55" y="47"/>
                                </a:cubicBezTo>
                                <a:cubicBezTo>
                                  <a:pt x="53" y="52"/>
                                  <a:pt x="53" y="58"/>
                                  <a:pt x="53" y="64"/>
                                </a:cubicBezTo>
                                <a:cubicBezTo>
                                  <a:pt x="53" y="83"/>
                                  <a:pt x="60" y="100"/>
                                  <a:pt x="71" y="110"/>
                                </a:cubicBezTo>
                                <a:cubicBezTo>
                                  <a:pt x="68" y="120"/>
                                  <a:pt x="68" y="120"/>
                                  <a:pt x="68" y="120"/>
                                </a:cubicBezTo>
                                <a:cubicBezTo>
                                  <a:pt x="67" y="127"/>
                                  <a:pt x="61" y="132"/>
                                  <a:pt x="54" y="133"/>
                                </a:cubicBezTo>
                                <a:cubicBezTo>
                                  <a:pt x="42" y="135"/>
                                  <a:pt x="42" y="135"/>
                                  <a:pt x="42" y="135"/>
                                </a:cubicBezTo>
                                <a:cubicBezTo>
                                  <a:pt x="33" y="124"/>
                                  <a:pt x="29" y="109"/>
                                  <a:pt x="29" y="87"/>
                                </a:cubicBezTo>
                                <a:cubicBezTo>
                                  <a:pt x="29" y="48"/>
                                  <a:pt x="53" y="6"/>
                                  <a:pt x="96" y="6"/>
                                </a:cubicBezTo>
                                <a:cubicBezTo>
                                  <a:pt x="140" y="6"/>
                                  <a:pt x="163" y="48"/>
                                  <a:pt x="163" y="87"/>
                                </a:cubicBezTo>
                                <a:cubicBezTo>
                                  <a:pt x="163" y="109"/>
                                  <a:pt x="159" y="124"/>
                                  <a:pt x="151" y="1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95" name="Freeform 34"/>
                        <wps:cNvSpPr/>
                        <wps:spPr bwMode="auto">
                          <a:xfrm>
                            <a:off x="8975924" y="1604869"/>
                            <a:ext cx="97867" cy="14149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5"/>
                              <a:gd name="T2" fmla="*/ 3 w 35"/>
                              <a:gd name="T3" fmla="*/ 0 h 5"/>
                              <a:gd name="T4" fmla="*/ 0 w 35"/>
                              <a:gd name="T5" fmla="*/ 2 h 5"/>
                              <a:gd name="T6" fmla="*/ 3 w 35"/>
                              <a:gd name="T7" fmla="*/ 5 h 5"/>
                              <a:gd name="T8" fmla="*/ 32 w 35"/>
                              <a:gd name="T9" fmla="*/ 5 h 5"/>
                              <a:gd name="T10" fmla="*/ 35 w 35"/>
                              <a:gd name="T11" fmla="*/ 2 h 5"/>
                              <a:gd name="T12" fmla="*/ 32 w 3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5">
                                <a:moveTo>
                                  <a:pt x="32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32" y="5"/>
                                  <a:pt x="32" y="5"/>
                                  <a:pt x="32" y="5"/>
                                </a:cubicBezTo>
                                <a:cubicBezTo>
                                  <a:pt x="33" y="5"/>
                                  <a:pt x="35" y="4"/>
                                  <a:pt x="35" y="2"/>
                                </a:cubicBezTo>
                                <a:cubicBezTo>
                                  <a:pt x="35" y="1"/>
                                  <a:pt x="33" y="0"/>
                                  <a:pt x="3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175">
                            <a:solidFill>
                              <a:schemeClr val="bg1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8" o:spid="_x0000_s1026" o:spt="203" style="position:absolute;left:0pt;margin-left:51.85pt;margin-top:20.6pt;height:11.45pt;width:11.5pt;z-index:251670528;mso-width-relative:page;mso-height-relative:page;" coordorigin="8621009,1132042" coordsize="537679,536499" o:gfxdata="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">
                <o:lock v:ext="edit" aspectratio="f"/>
                <v:shape id="Freeform 33" o:spid="_x0000_s1026" o:spt="100" style="position:absolute;left:8621009;top:1132042;height:536499;width:537679;" filled="t" stroked="t" coordsize="192,192" o:gfxdata="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ZAPi/&#10;AAAA3AAAAA8AAAAAAAAAAQAgAAAAIgAAAGRycy9kb3ducmV2LnhtbFBLAQIUABQAAAAIAIdO4kAz&#10;LwWeOwAAADkAAAAQAAAAAAAAAAEAIAAAAA4BAABkcnMvc2hhcGV4bWwueG1sUEsFBgAAAAAGAAYA&#10;WwEAALgDAAAAAA==&#10;" path="m157,137c165,124,169,109,169,87c169,45,143,0,96,0c49,0,23,45,23,87c23,109,27,124,35,137c15,141,0,160,0,181c0,189,0,189,0,189c0,191,1,192,3,192c5,192,6,191,6,189c6,181,6,181,6,181c6,161,20,145,39,142c55,139,55,139,55,139c57,139,58,138,59,138c90,153,90,153,90,153c79,158,79,158,79,158c79,158,79,159,79,159c78,159,78,159,78,159c78,159,78,160,78,160c78,160,78,161,78,161c78,189,78,189,78,189c78,191,79,192,81,192c82,192,84,191,84,189c84,163,84,163,84,163c133,138,133,138,133,138c134,138,136,139,137,139c153,142,153,142,153,142c172,145,186,161,186,181c186,189,186,189,186,189c186,191,188,192,189,192c191,192,192,191,192,189c192,181,192,181,192,181c192,160,177,141,157,137xm96,150c65,134,65,134,65,134c70,131,73,127,74,121c76,114,76,114,76,114c82,118,89,121,96,121c103,121,110,118,116,114c118,121,118,121,118,121c120,127,123,131,127,134l96,150xm58,64c58,59,59,54,60,50c65,47,87,36,107,50c113,55,119,57,125,55c128,55,131,53,133,51c134,55,134,59,134,64c134,92,117,115,96,115c75,115,58,92,58,64xm151,135c138,133,138,133,138,133c131,132,126,127,124,120c121,110,121,110,121,110c133,100,140,83,140,64c140,57,139,50,137,44c136,43,135,42,134,42c133,42,132,43,132,44c131,44,129,49,123,50c120,51,115,49,110,46c84,27,56,46,56,46c55,46,55,47,55,47c53,52,53,58,53,64c53,83,60,100,71,110c68,120,68,120,68,120c67,127,61,132,54,133c42,135,42,135,42,135c33,124,29,109,29,87c29,48,53,6,96,6c140,6,163,48,163,87c163,109,159,124,151,135xe">
                  <v:path o:connectlocs="473269,243101;64409,243101;0,505762;8401,536499;16802,505762;154022,388402;252037,427522;221232,444288;218432,447082;218432,528116;235234,528116;372454,385608;428462,396785;520876,528116;537679,528116;439664,382814;182026,374431;212831,318546;324847,318546;355652,374431;162423,178833;299644,139713;372454,142507;268839,321340;422862,377225;347251,335311;392057,178833;375255,117359;344450,139713;156823,128536;148421,178833;190427,335311;117617,377225;268839,16765;422862,377225" o:connectangles="0,0,0,0,0,0,0,0,0,0,0,0,0,0,0,0,0,0,0,0,0,0,0,0,0,0,0,0,0,0,0,0,0,0,0"/>
                  <v:fill on="t" focussize="0,0"/>
                  <v:stroke weight="0.25pt" color="#FFFFFF [3212]" joinstyle="round"/>
                  <v:imagedata o:title=""/>
                  <o:lock v:ext="edit" aspectratio="f"/>
                </v:shape>
                <v:shape id="Freeform 34" o:spid="_x0000_s1026" o:spt="100" style="position:absolute;left:8975924;top:1604869;height:14149;width:97867;" filled="t" stroked="t" coordsize="35,5" o:gfxdata="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R5sW/&#10;AAAA3AAAAA8AAAAAAAAAAQAgAAAAIgAAAGRycy9kb3ducmV2LnhtbFBLAQIUABQAAAAIAIdO4kAz&#10;LwWeOwAAADkAAAAQAAAAAAAAAAEAIAAAAA4BAABkcnMvc2hhcGV4bWwueG1sUEsFBgAAAAAGAAYA&#10;WwEAALgDAAAAAA==&#10;" path="m32,0c3,0,3,0,3,0c1,0,0,1,0,2c0,4,1,5,3,5c32,5,32,5,32,5c33,5,35,4,35,2c35,1,33,0,32,0xe">
                  <v:path o:connectlocs="89478,0;8388,0;0,5659;8388,14149;89478,14149;97867,5659;89478,0" o:connectangles="0,0,0,0,0,0,0"/>
                  <v:fill on="t" focussize="0,0"/>
                  <v:stroke weight="0.2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179070</wp:posOffset>
                </wp:positionV>
                <wp:extent cx="1638300" cy="342900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342900"/>
                          <a:chOff x="960" y="3740"/>
                          <a:chExt cx="2580" cy="540"/>
                        </a:xfrm>
                      </wpg:grpSpPr>
                      <wps:wsp>
                        <wps:cNvPr id="33" name="矩形 10"/>
                        <wps:cNvSpPr/>
                        <wps:spPr>
                          <a:xfrm>
                            <a:off x="960" y="374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64BDA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矩形 11"/>
                        <wps:cNvSpPr/>
                        <wps:spPr>
                          <a:xfrm>
                            <a:off x="1680" y="3740"/>
                            <a:ext cx="1860" cy="540"/>
                          </a:xfrm>
                          <a:prstGeom prst="rect">
                            <a:avLst/>
                          </a:prstGeom>
                          <a:solidFill>
                            <a:srgbClr val="F9CB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4pt;margin-top:14.1pt;height:27pt;width:129pt;z-index:251661312;mso-width-relative:page;mso-height-relative:page;" coordorigin="960,3740" coordsize="2580,540" o:gfxdata="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EnVSmrYAAAACAEAAA8AAAAAAAAAAQAgAAAAIgAAAGRycy9kb3ducmV2LnhtbFBLAQIU&#10;ABQAAAAIAIdO4kBlCzuVEAMAAOoIAAAOAAAAAAAAAAEAIAAAACcBAABkcnMvZTJvRG9jLnhtbFBL&#10;BQYAAAAABgAGAFkBAACpBgAAAAA=&#10;">
                <o:lock v:ext="edit" aspectratio="f"/>
                <v:rect id="矩形 10" o:spid="_x0000_s1026" o:spt="1" style="position:absolute;left:960;top:3740;height:540;width:660;v-text-anchor:middle;" fillcolor="#64BDA2" filled="t" stroked="f" coordsize="21600,21600" o:gfxdata="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2qie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1" o:spid="_x0000_s1026" o:spt="1" style="position:absolute;left:1680;top:3740;height:540;width:1860;v-text-anchor:middle;" fillcolor="#F9CBB4" filled="t" stroked="f" coordsize="21600,21600" o:gfxdata="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LAa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187960</wp:posOffset>
                </wp:positionV>
                <wp:extent cx="937260" cy="3181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1540" y="9075420"/>
                          <a:ext cx="93726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4pt;margin-top:14.8pt;height:25.05pt;width:73.8pt;z-index:251669504;mso-width-relative:page;mso-height-relative:page;" filled="f" stroked="f" coordsize="21600,21600" o:gfxdata="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u0Xq9sAAAAJAQAADwAAAAAAAAAB&#10;ACAAAAAiAAAAZHJzL2Rvd25yZXYueG1sUEsBAhQAFAAAAAgAh07iQHn1dld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vertAlign w:val="baseli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vertAlign w:val="baseli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177165</wp:posOffset>
                </wp:positionV>
                <wp:extent cx="6480810" cy="0"/>
                <wp:effectExtent l="0" t="0" r="0" b="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15pt;margin-top:13.95pt;height:0pt;width:510.3pt;z-index:251679744;mso-width-relative:page;mso-height-relative:page;" filled="f" stroked="t" coordsize="21600,21600" o:gfxdata="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efx13UAAAACQEAAA8AAAAAAAAAAQAgAAAAIgAAAGRycy9kb3ducmV2LnhtbFBL&#10;AQIUABQAAAAIAIdO4kDWO595+gEAAOwDAAAOAAAAAAAAAAEAIAAAACMBAABkcnMvZTJvRG9jLnht&#10;bFBLBQYAAAAABgAGAFkBAACPBQAAAAA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322580</wp:posOffset>
                </wp:positionV>
                <wp:extent cx="6600190" cy="909320"/>
                <wp:effectExtent l="0" t="0" r="0" b="0"/>
                <wp:wrapNone/>
                <wp:docPr id="172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650" y="9463405"/>
                          <a:ext cx="6600190" cy="90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urce Han Sans CN Normal" w:hAnsi="Source Han Sans CN Normal" w:eastAsia="Source Han Sans CN Normal" w:cs="Source Han Sans CN Normal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开朗，容易相处，团队荣誉感强，专业知识扎实，熟练操作各类基础护理，熟悉医院工作流程和工作制度，临床操作熟练，有敏捷的反应速度，对突发情况能快速做出反应，抗压能力强，适应能力好，能很快投入工作中，工作中善于分析和吸取经验，热爱护理行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4pt;margin-top:25.4pt;height:71.6pt;width:519.7pt;z-index:251674624;mso-width-relative:page;mso-height-relative:page;" filled="f" stroked="f" coordsize="21600,21600" o:gfxdata="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bVYpfbAAAACgEAAA8AAAAAAAAA&#10;AQAgAAAAIgAAAGRycy9kb3ducmV2LnhtbFBLAQIUABQAAAAIAIdO4kAsxxcxRwIAAHU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Source Han Sans CN Normal" w:hAnsi="Source Han Sans CN Normal" w:eastAsia="Source Han Sans CN Normal" w:cs="Source Han Sans CN Normal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开朗，容易相处，团队荣誉感强，专业知识扎实，熟练操作各类基础护理，熟悉医院工作流程和工作制度，临床操作熟练，有敏捷的反应速度，对突发情况能快速做出反应，抗压能力强，适应能力好，能很快投入工作中，工作中善于分析和吸取经验，热爱护理行业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2F8569-657C-4460-AA4D-953EBEF8C26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E326B8B-8E8C-4800-A435-CC2100E83E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795422D-0BB0-48C9-B318-0A21558C30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6319EAA-6F5C-4DFC-B72F-D80F04301D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7B1F4BD-16F9-4ACE-A35E-D123E66D81F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660126E8-D8E0-40A0-92DF-C4AD3773576C}"/>
  </w:font>
  <w:font w:name="Source Han Sans CN Normal">
    <w:altName w:val="宋体"/>
    <w:panose1 w:val="020B0600000000000000"/>
    <w:charset w:val="86"/>
    <w:family w:val="auto"/>
    <w:pitch w:val="default"/>
    <w:sig w:usb0="00000000" w:usb1="00000000" w:usb2="00000016" w:usb3="00000000" w:csb0="60060107" w:csb1="00000000"/>
    <w:embedRegular r:id="rId7" w:fontKey="{8B229AE4-9212-48F8-96E5-C606491EFA6A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3A0C5AC4-0EE5-474A-AEF0-164EEBD52F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lM2YwOWJiYzliOTNjNDhjZWY4MDZlMDk5YjgwNjEifQ=="/>
  </w:docVars>
  <w:rsids>
    <w:rsidRoot w:val="27F7EA7A"/>
    <w:rsid w:val="007B6F2E"/>
    <w:rsid w:val="0113016F"/>
    <w:rsid w:val="039B27DB"/>
    <w:rsid w:val="03AD6FDC"/>
    <w:rsid w:val="042E0086"/>
    <w:rsid w:val="04303262"/>
    <w:rsid w:val="08B26963"/>
    <w:rsid w:val="09994878"/>
    <w:rsid w:val="0A04613B"/>
    <w:rsid w:val="0ADD38FC"/>
    <w:rsid w:val="0B0E2FBA"/>
    <w:rsid w:val="0C5E101E"/>
    <w:rsid w:val="0C606CD7"/>
    <w:rsid w:val="0E6E526D"/>
    <w:rsid w:val="0F742F6E"/>
    <w:rsid w:val="0F7F6F5A"/>
    <w:rsid w:val="106110FE"/>
    <w:rsid w:val="10F35682"/>
    <w:rsid w:val="1150542E"/>
    <w:rsid w:val="127829E7"/>
    <w:rsid w:val="15C623B4"/>
    <w:rsid w:val="162032F0"/>
    <w:rsid w:val="16CC2455"/>
    <w:rsid w:val="18301E77"/>
    <w:rsid w:val="18AA2B2F"/>
    <w:rsid w:val="1ACE16A7"/>
    <w:rsid w:val="1AFD4ADA"/>
    <w:rsid w:val="202A44E9"/>
    <w:rsid w:val="2072773E"/>
    <w:rsid w:val="21E46419"/>
    <w:rsid w:val="21E56800"/>
    <w:rsid w:val="21F24D44"/>
    <w:rsid w:val="24163106"/>
    <w:rsid w:val="257A5084"/>
    <w:rsid w:val="27C104E2"/>
    <w:rsid w:val="27F7EA7A"/>
    <w:rsid w:val="27FA70CA"/>
    <w:rsid w:val="2939502F"/>
    <w:rsid w:val="2CDD265A"/>
    <w:rsid w:val="30DB0473"/>
    <w:rsid w:val="3242041D"/>
    <w:rsid w:val="32635650"/>
    <w:rsid w:val="32A12C70"/>
    <w:rsid w:val="32B64361"/>
    <w:rsid w:val="34882806"/>
    <w:rsid w:val="35C357F2"/>
    <w:rsid w:val="36D120FB"/>
    <w:rsid w:val="38881CA2"/>
    <w:rsid w:val="3D861DD2"/>
    <w:rsid w:val="406943CD"/>
    <w:rsid w:val="41020DCA"/>
    <w:rsid w:val="4233457C"/>
    <w:rsid w:val="43833BC3"/>
    <w:rsid w:val="43A6224A"/>
    <w:rsid w:val="44674C2E"/>
    <w:rsid w:val="45410785"/>
    <w:rsid w:val="45615B84"/>
    <w:rsid w:val="46793598"/>
    <w:rsid w:val="487D37C6"/>
    <w:rsid w:val="490D4E44"/>
    <w:rsid w:val="4ACE211D"/>
    <w:rsid w:val="4CD97111"/>
    <w:rsid w:val="4E303D26"/>
    <w:rsid w:val="4FB1587B"/>
    <w:rsid w:val="50CB3F74"/>
    <w:rsid w:val="50E72017"/>
    <w:rsid w:val="55154152"/>
    <w:rsid w:val="58034F7B"/>
    <w:rsid w:val="5A66731B"/>
    <w:rsid w:val="5AFA62C3"/>
    <w:rsid w:val="5BD8538F"/>
    <w:rsid w:val="5C5958B8"/>
    <w:rsid w:val="5C950D08"/>
    <w:rsid w:val="5D446D36"/>
    <w:rsid w:val="5FC32E14"/>
    <w:rsid w:val="62F7221F"/>
    <w:rsid w:val="65E06E2A"/>
    <w:rsid w:val="6698301C"/>
    <w:rsid w:val="67A20681"/>
    <w:rsid w:val="682825E4"/>
    <w:rsid w:val="6B332FA0"/>
    <w:rsid w:val="6C09002D"/>
    <w:rsid w:val="6C1A5581"/>
    <w:rsid w:val="6DCD6404"/>
    <w:rsid w:val="704F15F9"/>
    <w:rsid w:val="705A693A"/>
    <w:rsid w:val="711975EF"/>
    <w:rsid w:val="71FE0959"/>
    <w:rsid w:val="72E93C8D"/>
    <w:rsid w:val="72EE3AA8"/>
    <w:rsid w:val="76EE09F0"/>
    <w:rsid w:val="7702715F"/>
    <w:rsid w:val="78931988"/>
    <w:rsid w:val="7A805808"/>
    <w:rsid w:val="7E2D1EEA"/>
    <w:rsid w:val="7E53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\Library\Containers\com.kingsoft.wpsoffice.mac\Data\.kingsoft\office6\templates\download\bc4a83aa-066b-5987-36a7-20c3819cc1e5\&#28165;&#26032;&#25758;&#33394;&#21307;&#38498;&#25252;&#29702;&#25252;&#22763;&#23454;&#2006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清新撞色医院护理护士实习简历.docx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2021-09-22T11:32:00Z</dcterms:created>
  <dc:creator>x</dc:creator>
  <cp:lastModifiedBy>慧账房·财税服务-桑松</cp:lastModifiedBy>
  <dcterms:modified xsi:type="dcterms:W3CDTF">2022-11-14T02:28:17Z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FA108A5094914DDF8170122B2DB3F5CC</vt:lpwstr>
  </property>
</Properties>
</file>